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503288">
      <w:pPr>
        <w:pStyle w:val="6"/>
        <w:bidi w:val="0"/>
      </w:pPr>
      <w:r>
        <w:rPr>
          <w:rFonts w:hint="default"/>
        </w:rPr>
        <w:t>2026年北京市朝阳区基层科协服务科技工作者资助项目工作群</w:t>
      </w:r>
    </w:p>
    <w:p w14:paraId="484F8A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30" w:lineRule="exact"/>
        <w:textAlignment w:val="auto"/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highlight w:val="none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highlight w:val="none"/>
        </w:rPr>
        <w:t>附件</w:t>
      </w:r>
      <w:r>
        <w:rPr>
          <w:rFonts w:hint="eastAsia" w:eastAsia="仿宋_GB2312" w:cs="Times New Roman"/>
          <w:bCs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highlight w:val="none"/>
        </w:rPr>
        <w:t>：</w:t>
      </w:r>
    </w:p>
    <w:p w14:paraId="2FD851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3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</w:rPr>
        <w:t>请</w:t>
      </w:r>
      <w:r>
        <w:rPr>
          <w:rFonts w:hint="eastAsia" w:eastAsia="仿宋_GB2312" w:cs="Times New Roman"/>
          <w:kern w:val="0"/>
          <w:sz w:val="32"/>
          <w:szCs w:val="32"/>
          <w:highlight w:val="none"/>
          <w:lang w:eastAsia="zh-CN"/>
        </w:rPr>
        <w:t>有申报意向的单位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</w:rPr>
        <w:t>于</w:t>
      </w: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</w:rPr>
        <w:t>月</w:t>
      </w: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12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</w:rPr>
        <w:t>日（周</w:t>
      </w:r>
      <w:r>
        <w:rPr>
          <w:rFonts w:hint="eastAsia" w:eastAsia="仿宋_GB2312" w:cs="Times New Roman"/>
          <w:kern w:val="0"/>
          <w:sz w:val="32"/>
          <w:szCs w:val="32"/>
          <w:highlight w:val="none"/>
          <w:lang w:eastAsia="zh-CN"/>
        </w:rPr>
        <w:t>三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</w:rPr>
        <w:t>）前加入微信群。加入群后，请及时修改群昵称为真实信息（姓名+单位）。</w:t>
      </w:r>
    </w:p>
    <w:p w14:paraId="44647F26">
      <w:pPr>
        <w:rPr>
          <w:rFonts w:hint="default"/>
        </w:rPr>
      </w:pPr>
    </w:p>
    <w:p w14:paraId="7B26A583">
      <w:pPr>
        <w:pStyle w:val="2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137025" cy="5925820"/>
            <wp:effectExtent l="0" t="0" r="15875" b="17780"/>
            <wp:docPr id="8" name="图片 8" descr="bd7cd3309a7ef0e10c1d48322fd5d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bd7cd3309a7ef0e10c1d48322fd5de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37025" cy="592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E3BAF"/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17" w:right="1417" w:bottom="1417" w:left="1417" w:header="851" w:footer="992" w:gutter="0"/>
      <w:pgNumType w:fmt="numberInDash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粗宋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5AA86B"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2E3DE209"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C7Ne1o5wEAAMcD&#10;AAAOAAAAAAAAAAEAIAAAAB4BAABkcnMvZTJvRG9jLnhtbFBLBQYAAAAABgAGAFkBAAB3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E3DE209"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- 1 -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2D4754">
    <w:pPr>
      <w:pStyle w:val="3"/>
      <w:framePr w:wrap="around" w:vAnchor="text" w:hAnchor="margin" w:xAlign="outside" w:y="1"/>
      <w:rPr>
        <w:rStyle w:val="9"/>
        <w:rFonts w:hint="eastAsia" w:ascii="宋体" w:hAnsi="宋体"/>
        <w:sz w:val="28"/>
        <w:szCs w:val="28"/>
      </w:rPr>
    </w:pPr>
    <w:r>
      <w:rPr>
        <w:rStyle w:val="9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9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9"/>
        <w:rFonts w:ascii="宋体" w:hAnsi="宋体"/>
        <w:sz w:val="28"/>
        <w:szCs w:val="28"/>
      </w:rPr>
      <w:t>- 6 -</w:t>
    </w:r>
    <w:r>
      <w:rPr>
        <w:rFonts w:ascii="宋体" w:hAnsi="宋体"/>
        <w:sz w:val="28"/>
        <w:szCs w:val="28"/>
      </w:rPr>
      <w:fldChar w:fldCharType="end"/>
    </w:r>
    <w:r>
      <w:rPr>
        <w:rStyle w:val="9"/>
        <w:rFonts w:hint="eastAsia" w:ascii="宋体" w:hAnsi="宋体"/>
        <w:sz w:val="28"/>
        <w:szCs w:val="28"/>
      </w:rPr>
      <w:t xml:space="preserve"> —</w:t>
    </w:r>
  </w:p>
  <w:p w14:paraId="196661AA"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B0BC56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AD928E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4C80BE4"/>
    <w:rsid w:val="0A703301"/>
    <w:rsid w:val="0F0505A9"/>
    <w:rsid w:val="0FE4089C"/>
    <w:rsid w:val="177E5132"/>
    <w:rsid w:val="17D47448"/>
    <w:rsid w:val="1DFF0FD4"/>
    <w:rsid w:val="204D5FEA"/>
    <w:rsid w:val="27B00110"/>
    <w:rsid w:val="2FA12760"/>
    <w:rsid w:val="330C1FC0"/>
    <w:rsid w:val="34550DAB"/>
    <w:rsid w:val="356E638F"/>
    <w:rsid w:val="35A91F2E"/>
    <w:rsid w:val="39E42A11"/>
    <w:rsid w:val="3FD2156D"/>
    <w:rsid w:val="44470C68"/>
    <w:rsid w:val="4A481281"/>
    <w:rsid w:val="4CDA6A49"/>
    <w:rsid w:val="4E7C1E32"/>
    <w:rsid w:val="53692166"/>
    <w:rsid w:val="53B13BBE"/>
    <w:rsid w:val="579F52CB"/>
    <w:rsid w:val="581175F3"/>
    <w:rsid w:val="596A65CA"/>
    <w:rsid w:val="5DDE5E9A"/>
    <w:rsid w:val="5E6924A2"/>
    <w:rsid w:val="634E3CB8"/>
    <w:rsid w:val="666833E1"/>
    <w:rsid w:val="683A01CF"/>
    <w:rsid w:val="6A7C4ACE"/>
    <w:rsid w:val="71263CB9"/>
    <w:rsid w:val="72545C55"/>
    <w:rsid w:val="7D6F2271"/>
    <w:rsid w:val="7F1C722C"/>
    <w:rsid w:val="7FE40C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eastAsia="仿宋_GB2312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Title"/>
    <w:basedOn w:val="1"/>
    <w:next w:val="1"/>
    <w:qFormat/>
    <w:uiPriority w:val="0"/>
    <w:pPr>
      <w:spacing w:line="560" w:lineRule="exact"/>
      <w:ind w:firstLine="0" w:firstLineChars="0"/>
      <w:jc w:val="center"/>
      <w:outlineLvl w:val="0"/>
    </w:pPr>
    <w:rPr>
      <w:rFonts w:ascii="方正小标宋简体" w:hAnsi="方正小标宋简体" w:eastAsia="方正小标宋简体"/>
      <w:bCs/>
      <w:sz w:val="44"/>
      <w:szCs w:val="32"/>
    </w:rPr>
  </w:style>
  <w:style w:type="character" w:styleId="9">
    <w:name w:val="page number"/>
    <w:qFormat/>
    <w:uiPriority w:val="0"/>
  </w:style>
  <w:style w:type="paragraph" w:customStyle="1" w:styleId="10">
    <w:name w:val="大标题"/>
    <w:basedOn w:val="1"/>
    <w:qFormat/>
    <w:uiPriority w:val="0"/>
    <w:pPr>
      <w:spacing w:line="560" w:lineRule="exact"/>
      <w:ind w:left="340" w:right="340"/>
      <w:jc w:val="center"/>
    </w:pPr>
    <w:rPr>
      <w:rFonts w:eastAsia="华文中宋"/>
      <w:b/>
      <w:sz w:val="4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资助通知.dot</Template>
  <Pages>1</Pages>
  <Words>1686</Words>
  <Characters>1773</Characters>
  <Lines>0</Lines>
  <Paragraphs>0</Paragraphs>
  <TotalTime>0</TotalTime>
  <ScaleCrop>false</ScaleCrop>
  <LinksUpToDate>false</LinksUpToDate>
  <CharactersWithSpaces>2078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2026-08-04T06:50:00Z</dcterms:created>
  <dc:creator>user</dc:creator>
  <cp:lastModifiedBy>MLee</cp:lastModifiedBy>
  <dcterms:modified xsi:type="dcterms:W3CDTF">2026-08-06T09:04:23Z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eyJoZGlkIjoiMjIxMjI5YjhlNTAxYzUyOTYyYWZlMGFjYmE4ZTczY2EiLCJ1c2VySWQiOiI0MzAyNjYyMjEifQ==</vt:lpwstr>
  </property>
  <property fmtid="{D5CDD505-2E9C-101B-9397-08002B2CF9AE}" pid="4" name="ICV">
    <vt:lpwstr>085CABEDD5C3458DB30BCAE476C656E6_13</vt:lpwstr>
  </property>
</Properties>
</file>